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E0" w:rsidRPr="005137D4" w:rsidRDefault="007556E0" w:rsidP="00CA5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7D4">
        <w:rPr>
          <w:rFonts w:ascii="Times New Roman" w:hAnsi="Times New Roman" w:cs="Times New Roman"/>
          <w:b/>
          <w:bCs/>
          <w:sz w:val="28"/>
          <w:szCs w:val="28"/>
        </w:rPr>
        <w:t>Сотрудничество Нефтекумского колледжа с Чеченской республикой</w:t>
      </w: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56E0" w:rsidRPr="006466D4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59.7pt;width:189pt;height:142.05pt;z-index:-251660800" wrapcoords="-86 0 -86 21486 21600 21486 21600 0 -86 0">
            <v:imagedata r:id="rId4" o:title=""/>
            <w10:wrap type="tight"/>
          </v:shape>
        </w:pict>
      </w:r>
      <w:r w:rsidRPr="006466D4">
        <w:rPr>
          <w:rFonts w:ascii="Times New Roman" w:hAnsi="Times New Roman" w:cs="Times New Roman"/>
          <w:sz w:val="28"/>
          <w:szCs w:val="28"/>
        </w:rPr>
        <w:t xml:space="preserve">20 октября 2015 года ГПБОУ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66D4">
        <w:rPr>
          <w:rFonts w:ascii="Times New Roman" w:hAnsi="Times New Roman" w:cs="Times New Roman"/>
          <w:sz w:val="28"/>
          <w:szCs w:val="28"/>
        </w:rPr>
        <w:t xml:space="preserve">Нефтекумский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466D4">
        <w:rPr>
          <w:rFonts w:ascii="Times New Roman" w:hAnsi="Times New Roman" w:cs="Times New Roman"/>
          <w:sz w:val="28"/>
          <w:szCs w:val="28"/>
        </w:rPr>
        <w:t xml:space="preserve">егиональный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466D4">
        <w:rPr>
          <w:rFonts w:ascii="Times New Roman" w:hAnsi="Times New Roman" w:cs="Times New Roman"/>
          <w:sz w:val="28"/>
          <w:szCs w:val="28"/>
        </w:rPr>
        <w:t>олитехнический колледж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66D4">
        <w:rPr>
          <w:rFonts w:ascii="Times New Roman" w:hAnsi="Times New Roman" w:cs="Times New Roman"/>
          <w:sz w:val="28"/>
          <w:szCs w:val="28"/>
        </w:rPr>
        <w:t xml:space="preserve"> с дружественным визитом посетила делегация из Чеченской республики. Инициатором встречи стала преподаватель колледжа Людмила Григорьевна Маховикова.</w:t>
      </w:r>
      <w:r w:rsidRPr="00CA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читывая тот факт, что в Нефтекумском районе проживают люди более сорока национальностей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 толерантности и уважения к традициям всех народностей особенно актуал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</w:t>
      </w: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молодёжи.</w:t>
      </w: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82.2pt;margin-top:44.6pt;width:187.8pt;height:142.2pt;z-index:-251659776" wrapcoords="-86 0 -86 21486 21600 21486 21600 0 -86 0">
            <v:imagedata r:id="rId5" o:title="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>В колледже</w:t>
      </w:r>
      <w:r w:rsidRPr="006466D4">
        <w:rPr>
          <w:rFonts w:ascii="Times New Roman" w:hAnsi="Times New Roman" w:cs="Times New Roman"/>
          <w:sz w:val="28"/>
          <w:szCs w:val="28"/>
        </w:rPr>
        <w:t xml:space="preserve"> был организован «круглый стол»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6D4">
        <w:rPr>
          <w:rFonts w:ascii="Times New Roman" w:hAnsi="Times New Roman" w:cs="Times New Roman"/>
          <w:sz w:val="28"/>
          <w:szCs w:val="28"/>
        </w:rPr>
        <w:t xml:space="preserve">со студентами </w:t>
      </w:r>
      <w:r>
        <w:rPr>
          <w:rFonts w:ascii="Times New Roman" w:hAnsi="Times New Roman" w:cs="Times New Roman"/>
          <w:sz w:val="28"/>
          <w:szCs w:val="28"/>
        </w:rPr>
        <w:t>на тему «Д</w:t>
      </w: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уховное воспитание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66D4">
        <w:rPr>
          <w:rFonts w:ascii="Times New Roman" w:hAnsi="Times New Roman" w:cs="Times New Roman"/>
          <w:sz w:val="28"/>
          <w:szCs w:val="28"/>
        </w:rPr>
        <w:t xml:space="preserve"> и проведен фестиваль национальных культур «Единством дружбы связаны навек», совместно с клубом патриотического воспитания «45 параллель».</w:t>
      </w: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8" type="#_x0000_t75" style="position:absolute;left:0;text-align:left;margin-left:269.7pt;margin-top:221.85pt;width:198.3pt;height:149.05pt;z-index:-251657728" wrapcoords="-82 0 -82 21491 21600 21491 21600 0 -82 0">
            <v:imagedata r:id="rId6" o:title=""/>
            <w10:wrap type="tight"/>
          </v:shape>
        </w:pict>
      </w:r>
      <w:r>
        <w:rPr>
          <w:noProof/>
          <w:lang w:eastAsia="ru-RU"/>
        </w:rPr>
        <w:pict>
          <v:shape id="_x0000_s1029" type="#_x0000_t75" style="position:absolute;left:0;text-align:left;margin-left:0;margin-top:77.85pt;width:198.3pt;height:149.4pt;z-index:-251658752" wrapcoords="-82 0 -82 21491 21600 21491 21600 0 -82 0">
            <v:imagedata r:id="rId7" o:title=""/>
            <w10:wrap type="tight"/>
          </v:shape>
        </w:pict>
      </w: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Делегация из Грозного -  Ислам Сайдаев, представитель министерства Чеченской республики по делам молодёжи, Гучигов Сайпуддин, председатель общественной организации по гармонизации межнациональных отношений «Наш дом – город Грозный!», Юни Успанов, президент национального клуба «Кунаки» и Нурди Хатаев, председатель национального культурного общества «Маршо», обсудила вопросы: межнационального сосуществования в молодежной поликультурной среде; уважения традиций и обычаев всех народов, проживающих на Северном Кавказе; укрепления гражданского мира и согласия в обществе, а также профилактики у молодежи экстремистских настроений и ксенофобии.</w:t>
      </w:r>
    </w:p>
    <w:p w:rsidR="007556E0" w:rsidRDefault="007556E0" w:rsidP="006466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проведении Фестиваля </w:t>
      </w:r>
      <w:r w:rsidRPr="006466D4">
        <w:rPr>
          <w:rFonts w:ascii="Times New Roman" w:hAnsi="Times New Roman" w:cs="Times New Roman"/>
          <w:sz w:val="28"/>
          <w:szCs w:val="28"/>
        </w:rPr>
        <w:t>«Единством дружбы связаны навек» приняли участие не только студенты колледжа, но и школьники города Нефтекумска, представители общественности и администрации города и района, заместитель председателя духовного управления мусульман Ставропольского края Эсенов Ф.Я., специалисты МБУ «НМКЦ ДК «Нефтяник» и МБУ «Молодёжный центр» и др.</w:t>
      </w:r>
    </w:p>
    <w:p w:rsidR="007556E0" w:rsidRDefault="007556E0" w:rsidP="001D36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group id="_x0000_s1030" style="position:absolute;left:0;text-align:left;margin-left:-.3pt;margin-top:15.5pt;width:462.45pt;height:174pt;z-index:-251656704" coordorigin="1695,3054" coordsize="9249,3480" wrapcoords="16139 0 -35 0 -35 21507 5741 21507 21600 21228 21600 0 16139 0">
            <v:shape id="_x0000_s1031" type="#_x0000_t75" style="position:absolute;left:4221;top:3076;width:4320;height:3365" wrapcoords="-78 0 -78 21500 21600 21500 21600 0 -78 0">
              <v:imagedata r:id="rId8" o:title=""/>
            </v:shape>
            <v:shape id="_x0000_s1032" type="#_x0000_t75" style="position:absolute;left:1695;top:3066;width:2447;height:3468" wrapcoords="-143 0 -143 21499 21600 21499 21600 0 -143 0">
              <v:imagedata r:id="rId9" o:title=""/>
            </v:shape>
            <v:shape id="_x0000_s1033" type="#_x0000_t75" style="position:absolute;left:8633;top:3054;width:2311;height:3420;mso-wrap-distance-left:0;mso-wrap-distance-right:0;mso-position-horizontal-relative:page;mso-position-vertical-relative:page" wrapcoords="-80 0 -80 21546 21600 21546 21600 0 -80 0">
              <v:imagedata r:id="rId10" r:href="rId11"/>
            </v:shape>
            <w10:wrap type="tight"/>
          </v:group>
          <o:OLEObject Type="Embed" ProgID="AcroExch.Document.7" ShapeID="_x0000_s1032" DrawAspect="Content" ObjectID="_1507529638" r:id="rId12"/>
        </w:pict>
      </w:r>
    </w:p>
    <w:p w:rsidR="007556E0" w:rsidRDefault="007556E0" w:rsidP="001D36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66D4">
        <w:rPr>
          <w:rFonts w:ascii="Times New Roman" w:hAnsi="Times New Roman" w:cs="Times New Roman"/>
          <w:sz w:val="28"/>
          <w:szCs w:val="28"/>
        </w:rPr>
        <w:t xml:space="preserve">Для гостей Фестиваля были показаны тематические презентации, проведены интерактивные игры, представлены номера художественной самодеятельности и организован просмотр документальных фильмов. </w:t>
      </w:r>
    </w:p>
    <w:sectPr w:rsidR="007556E0" w:rsidSect="0018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AA3"/>
    <w:rsid w:val="000B6602"/>
    <w:rsid w:val="000C6717"/>
    <w:rsid w:val="000C7C22"/>
    <w:rsid w:val="000E26BC"/>
    <w:rsid w:val="00125012"/>
    <w:rsid w:val="001510EB"/>
    <w:rsid w:val="001842F2"/>
    <w:rsid w:val="001D366C"/>
    <w:rsid w:val="001F0957"/>
    <w:rsid w:val="001F6DB8"/>
    <w:rsid w:val="002B3B0B"/>
    <w:rsid w:val="002C4342"/>
    <w:rsid w:val="00370741"/>
    <w:rsid w:val="005137D4"/>
    <w:rsid w:val="005830E6"/>
    <w:rsid w:val="005A2D9E"/>
    <w:rsid w:val="006466D4"/>
    <w:rsid w:val="007556E0"/>
    <w:rsid w:val="00780DDC"/>
    <w:rsid w:val="007A2D55"/>
    <w:rsid w:val="007E473A"/>
    <w:rsid w:val="008E1176"/>
    <w:rsid w:val="00A57B64"/>
    <w:rsid w:val="00AC3051"/>
    <w:rsid w:val="00B07AA3"/>
    <w:rsid w:val="00C32B04"/>
    <w:rsid w:val="00C82E80"/>
    <w:rsid w:val="00CA58AF"/>
    <w:rsid w:val="00DE6A72"/>
    <w:rsid w:val="00E67FA2"/>
    <w:rsid w:val="00F5771D"/>
    <w:rsid w:val="00F84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2F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2C4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file:///C:\DOCUME~1\USENKO~1.DOM\LOCALS~1\Temp\FineReader11\media\image3.jpeg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286</Words>
  <Characters>1636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</dc:creator>
  <cp:keywords/>
  <dc:description/>
  <cp:lastModifiedBy>torishny_oa</cp:lastModifiedBy>
  <cp:revision>13</cp:revision>
  <cp:lastPrinted>2015-10-27T16:50:00Z</cp:lastPrinted>
  <dcterms:created xsi:type="dcterms:W3CDTF">2015-10-26T18:49:00Z</dcterms:created>
  <dcterms:modified xsi:type="dcterms:W3CDTF">2015-10-28T06:27:00Z</dcterms:modified>
</cp:coreProperties>
</file>